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5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986393" w14:textId="67031A85" w:rsidR="009B2ADB" w:rsidRPr="00C45F5E" w:rsidRDefault="00466837" w:rsidP="00C45F5E">
      <w:pPr>
        <w:pStyle w:val="Heading1"/>
      </w:pPr>
      <w:commentRangeStart w:id="0"/>
      <w:r>
        <w:t xml:space="preserve">WEB DESIGN CONTRACT </w:t>
      </w:r>
      <w:r w:rsidR="00A377E6">
        <w:t>/</w:t>
      </w:r>
      <w:r>
        <w:t xml:space="preserve"> STATEMENT OF WORK</w:t>
      </w:r>
      <w:commentRangeEnd w:id="0"/>
      <w:r w:rsidR="009B302B">
        <w:rPr>
          <w:rStyle w:val="CommentReference"/>
          <w:rFonts w:asciiTheme="minorHAnsi" w:hAnsiTheme="minorHAnsi" w:cs="Times New Roman"/>
          <w:b w:val="0"/>
          <w:bCs w:val="0"/>
          <w:kern w:val="0"/>
        </w:rPr>
        <w:commentReference w:id="0"/>
      </w:r>
    </w:p>
    <w:p w14:paraId="5C30F084" w14:textId="77777777" w:rsidR="00F16A84" w:rsidRPr="00C45F5E" w:rsidRDefault="00466837" w:rsidP="00C45F5E">
      <w:pPr>
        <w:pStyle w:val="Heading1"/>
      </w:pPr>
      <w:r>
        <w:t>between</w:t>
      </w:r>
    </w:p>
    <w:p w14:paraId="5C87EA4B" w14:textId="43411FBE" w:rsidR="009B2ADB" w:rsidRDefault="00A377E6" w:rsidP="00C45F5E">
      <w:pPr>
        <w:pStyle w:val="Heading1"/>
      </w:pPr>
      <w:r>
        <w:fldChar w:fldCharType="begin">
          <w:ffData>
            <w:name w:val="TopDesigner"/>
            <w:enabled/>
            <w:calcOnExit w:val="0"/>
            <w:textInput>
              <w:default w:val="[Designer/Firm]"/>
            </w:textInput>
          </w:ffData>
        </w:fldChar>
      </w:r>
      <w:bookmarkStart w:id="1" w:name="TopDesigner"/>
      <w:r>
        <w:instrText xml:space="preserve"> FORMTEXT </w:instrText>
      </w:r>
      <w:r>
        <w:fldChar w:fldCharType="separate"/>
      </w:r>
      <w:r>
        <w:rPr>
          <w:noProof/>
        </w:rPr>
        <w:t>[Designer/Firm]</w:t>
      </w:r>
      <w:r>
        <w:fldChar w:fldCharType="end"/>
      </w:r>
      <w:bookmarkEnd w:id="1"/>
      <w:r w:rsidR="00C45283">
        <w:t xml:space="preserve"> </w:t>
      </w:r>
      <w:r w:rsidR="00466837">
        <w:t xml:space="preserve">and </w:t>
      </w:r>
      <w:r w:rsidR="00C45283">
        <w:fldChar w:fldCharType="begin">
          <w:ffData>
            <w:name w:val="Text2"/>
            <w:enabled/>
            <w:calcOnExit w:val="0"/>
            <w:textInput>
              <w:default w:val="[Client Name/Company]"/>
            </w:textInput>
          </w:ffData>
        </w:fldChar>
      </w:r>
      <w:bookmarkStart w:id="2" w:name="Text2"/>
      <w:r w:rsidR="00C45283">
        <w:instrText xml:space="preserve"> FORMTEXT </w:instrText>
      </w:r>
      <w:r w:rsidR="00C45283">
        <w:fldChar w:fldCharType="separate"/>
      </w:r>
      <w:r w:rsidR="00C45283">
        <w:rPr>
          <w:noProof/>
        </w:rPr>
        <w:t>[Client Name/Company]</w:t>
      </w:r>
      <w:r w:rsidR="00C45283">
        <w:fldChar w:fldCharType="end"/>
      </w:r>
      <w:bookmarkEnd w:id="2"/>
    </w:p>
    <w:p w14:paraId="65342020" w14:textId="77777777" w:rsidR="009B2ADB" w:rsidRDefault="009B2ADB" w:rsidP="00C72486">
      <w:r>
        <w:t xml:space="preserve">This </w:t>
      </w:r>
      <w:r w:rsidR="00466837">
        <w:t>CONTRACT</w:t>
      </w:r>
      <w:r w:rsidR="00F16A84">
        <w:t xml:space="preserve"> is made</w:t>
      </w:r>
      <w:r>
        <w:t xml:space="preserve"> as of</w:t>
      </w:r>
      <w:r w:rsidR="00D463E4">
        <w:t xml:space="preserve"> </w:t>
      </w:r>
      <w:r w:rsidR="00D463E4">
        <w:fldChar w:fldCharType="begin">
          <w:ffData>
            <w:name w:val="Text5"/>
            <w:enabled/>
            <w:calcOnExit w:val="0"/>
            <w:textInput>
              <w:default w:val="[Enter Date]"/>
            </w:textInput>
          </w:ffData>
        </w:fldChar>
      </w:r>
      <w:bookmarkStart w:id="3" w:name="Text5"/>
      <w:r w:rsidR="00D463E4">
        <w:instrText xml:space="preserve"> FORMTEXT </w:instrText>
      </w:r>
      <w:r w:rsidR="00D463E4">
        <w:fldChar w:fldCharType="separate"/>
      </w:r>
      <w:r w:rsidR="00D463E4">
        <w:rPr>
          <w:noProof/>
        </w:rPr>
        <w:t>[Enter Date]</w:t>
      </w:r>
      <w:r w:rsidR="00D463E4">
        <w:fldChar w:fldCharType="end"/>
      </w:r>
      <w:bookmarkEnd w:id="3"/>
      <w:r w:rsidR="00C72486">
        <w:t>,</w:t>
      </w:r>
      <w:r w:rsidR="009F2FB4">
        <w:t xml:space="preserve"> </w:t>
      </w:r>
      <w:r>
        <w:t xml:space="preserve">by and between </w:t>
      </w:r>
      <w:r w:rsidR="00466837">
        <w:t xml:space="preserve">the design firm </w:t>
      </w:r>
      <w:r w:rsidR="00D463E4">
        <w:fldChar w:fldCharType="begin">
          <w:ffData>
            <w:name w:val="Text3"/>
            <w:enabled/>
            <w:calcOnExit w:val="0"/>
            <w:textInput>
              <w:default w:val="[Designer/Firm]"/>
            </w:textInput>
          </w:ffData>
        </w:fldChar>
      </w:r>
      <w:bookmarkStart w:id="4" w:name="Text3"/>
      <w:r w:rsidR="00D463E4">
        <w:instrText xml:space="preserve"> FORMTEXT </w:instrText>
      </w:r>
      <w:r w:rsidR="00D463E4">
        <w:fldChar w:fldCharType="separate"/>
      </w:r>
      <w:r w:rsidR="00D463E4">
        <w:rPr>
          <w:noProof/>
        </w:rPr>
        <w:t>[Designer/Firm]</w:t>
      </w:r>
      <w:r w:rsidR="00D463E4">
        <w:fldChar w:fldCharType="end"/>
      </w:r>
      <w:bookmarkEnd w:id="4"/>
      <w:r w:rsidR="00466837">
        <w:t xml:space="preserve"> (“Designer”) and </w:t>
      </w:r>
      <w:r w:rsidR="00D463E4">
        <w:fldChar w:fldCharType="begin">
          <w:ffData>
            <w:name w:val="Text4"/>
            <w:enabled/>
            <w:calcOnExit w:val="0"/>
            <w:textInput>
              <w:default w:val="[Client Name/Company]"/>
            </w:textInput>
          </w:ffData>
        </w:fldChar>
      </w:r>
      <w:bookmarkStart w:id="5" w:name="Text4"/>
      <w:r w:rsidR="00D463E4">
        <w:instrText xml:space="preserve"> FORMTEXT </w:instrText>
      </w:r>
      <w:r w:rsidR="00D463E4">
        <w:fldChar w:fldCharType="separate"/>
      </w:r>
      <w:r w:rsidR="00D463E4">
        <w:rPr>
          <w:noProof/>
        </w:rPr>
        <w:t>[Client Name/Company]</w:t>
      </w:r>
      <w:r w:rsidR="00D463E4">
        <w:fldChar w:fldCharType="end"/>
      </w:r>
      <w:bookmarkEnd w:id="5"/>
      <w:r w:rsidR="00466837">
        <w:t xml:space="preserve"> (“Client”)</w:t>
      </w:r>
      <w:r w:rsidR="00F16A84">
        <w:t>.</w:t>
      </w:r>
    </w:p>
    <w:p w14:paraId="1BC16683" w14:textId="77777777" w:rsidR="00F16A84" w:rsidRPr="00F16A84" w:rsidRDefault="00F16A84" w:rsidP="00BB4284">
      <w:pPr>
        <w:pStyle w:val="Heading2"/>
      </w:pPr>
      <w:r w:rsidRPr="00F16A84">
        <w:t xml:space="preserve">I. </w:t>
      </w:r>
      <w:r w:rsidR="00466837">
        <w:t>Statement of Work</w:t>
      </w:r>
    </w:p>
    <w:p w14:paraId="65865EDE" w14:textId="77777777" w:rsidR="009B2ADB" w:rsidRDefault="00D463E4" w:rsidP="00C72486">
      <w:r>
        <w:t>Designer will create the following work for Client:</w:t>
      </w:r>
      <w:bookmarkStart w:id="6" w:name="_GoBack"/>
      <w:bookmarkEnd w:id="6"/>
    </w:p>
    <w:p w14:paraId="6EF25C16" w14:textId="77777777" w:rsidR="00D463E4" w:rsidRDefault="00D463E4" w:rsidP="00D463E4">
      <w:pPr>
        <w:pStyle w:val="ListParagraph"/>
        <w:numPr>
          <w:ilvl w:val="0"/>
          <w:numId w:val="22"/>
        </w:numPr>
      </w:pPr>
      <w:r>
        <w:t xml:space="preserve">Client requirement: </w:t>
      </w:r>
      <w:r>
        <w:fldChar w:fldCharType="begin">
          <w:ffData>
            <w:name w:val="Text6"/>
            <w:enabled/>
            <w:calcOnExit w:val="0"/>
            <w:textInput>
              <w:default w:val="[Requirements from Client]"/>
            </w:textInput>
          </w:ffData>
        </w:fldChar>
      </w:r>
      <w:bookmarkStart w:id="7" w:name="Text6"/>
      <w:r>
        <w:instrText xml:space="preserve"> FORMTEXT </w:instrText>
      </w:r>
      <w:r>
        <w:fldChar w:fldCharType="separate"/>
      </w:r>
      <w:r>
        <w:rPr>
          <w:noProof/>
        </w:rPr>
        <w:t>[Requirements from Client]</w:t>
      </w:r>
      <w:r>
        <w:fldChar w:fldCharType="end"/>
      </w:r>
      <w:bookmarkEnd w:id="7"/>
    </w:p>
    <w:p w14:paraId="62C3B858" w14:textId="77777777" w:rsidR="00D463E4" w:rsidRDefault="00D463E4" w:rsidP="00D463E4">
      <w:pPr>
        <w:pStyle w:val="ListParagraph"/>
        <w:numPr>
          <w:ilvl w:val="0"/>
          <w:numId w:val="22"/>
        </w:numPr>
      </w:pPr>
      <w:r>
        <w:t xml:space="preserve">HTML development: </w:t>
      </w:r>
      <w:r>
        <w:fldChar w:fldCharType="begin">
          <w:ffData>
            <w:name w:val="Text7"/>
            <w:enabled/>
            <w:calcOnExit w:val="0"/>
            <w:textInput>
              <w:default w:val="[Describe the development work required]"/>
            </w:textInput>
          </w:ffData>
        </w:fldChar>
      </w:r>
      <w:bookmarkStart w:id="8" w:name="Text7"/>
      <w:r>
        <w:instrText xml:space="preserve"> FORMTEXT </w:instrText>
      </w:r>
      <w:r>
        <w:fldChar w:fldCharType="separate"/>
      </w:r>
      <w:r>
        <w:rPr>
          <w:noProof/>
        </w:rPr>
        <w:t>[Describe the development work required]</w:t>
      </w:r>
      <w:r>
        <w:fldChar w:fldCharType="end"/>
      </w:r>
      <w:bookmarkEnd w:id="8"/>
    </w:p>
    <w:p w14:paraId="0983E7A8" w14:textId="77777777" w:rsidR="00D463E4" w:rsidRDefault="00D463E4" w:rsidP="00D463E4">
      <w:pPr>
        <w:pStyle w:val="ListParagraph"/>
        <w:numPr>
          <w:ilvl w:val="0"/>
          <w:numId w:val="22"/>
        </w:numPr>
      </w:pPr>
      <w:r>
        <w:t xml:space="preserve">Programming languages: </w:t>
      </w:r>
      <w:r>
        <w:fldChar w:fldCharType="begin">
          <w:ffData>
            <w:name w:val="Text8"/>
            <w:enabled/>
            <w:calcOnExit w:val="0"/>
            <w:textInput>
              <w:default w:val="[Languages to be used (HTML, CSS, JavaScript, etc.)]"/>
            </w:textInput>
          </w:ffData>
        </w:fldChar>
      </w:r>
      <w:bookmarkStart w:id="9" w:name="Text8"/>
      <w:r>
        <w:instrText xml:space="preserve"> FORMTEXT </w:instrText>
      </w:r>
      <w:r>
        <w:fldChar w:fldCharType="separate"/>
      </w:r>
      <w:r>
        <w:rPr>
          <w:noProof/>
        </w:rPr>
        <w:t>[Languages to be used (HTML, CSS, JavaScript, etc.)]</w:t>
      </w:r>
      <w:r>
        <w:fldChar w:fldCharType="end"/>
      </w:r>
      <w:bookmarkEnd w:id="9"/>
    </w:p>
    <w:p w14:paraId="245AC9C9" w14:textId="77777777" w:rsidR="00D463E4" w:rsidRDefault="00D463E4" w:rsidP="00D463E4">
      <w:pPr>
        <w:pStyle w:val="ListParagraph"/>
        <w:numPr>
          <w:ilvl w:val="0"/>
          <w:numId w:val="22"/>
        </w:numPr>
      </w:pPr>
      <w:r>
        <w:t xml:space="preserve">Content management system: </w:t>
      </w:r>
      <w:r>
        <w:fldChar w:fldCharType="begin">
          <w:ffData>
            <w:name w:val="Text9"/>
            <w:enabled/>
            <w:calcOnExit w:val="0"/>
            <w:textInput>
              <w:default w:val="[CMS tools to be used (WordPress, Drupal, etc.)]"/>
            </w:textInput>
          </w:ffData>
        </w:fldChar>
      </w:r>
      <w:bookmarkStart w:id="10" w:name="Text9"/>
      <w:r>
        <w:instrText xml:space="preserve"> FORMTEXT </w:instrText>
      </w:r>
      <w:r>
        <w:fldChar w:fldCharType="separate"/>
      </w:r>
      <w:r>
        <w:rPr>
          <w:noProof/>
        </w:rPr>
        <w:t>[CMS tools to be used (WordPress, Drupal, etc.)]</w:t>
      </w:r>
      <w:r>
        <w:fldChar w:fldCharType="end"/>
      </w:r>
      <w:bookmarkEnd w:id="10"/>
    </w:p>
    <w:p w14:paraId="49FBEEDF" w14:textId="77777777" w:rsidR="00D463E4" w:rsidRDefault="00D463E4" w:rsidP="00D463E4">
      <w:pPr>
        <w:pStyle w:val="ListParagraph"/>
        <w:numPr>
          <w:ilvl w:val="0"/>
          <w:numId w:val="22"/>
        </w:numPr>
      </w:pPr>
      <w:r>
        <w:t xml:space="preserve">Browsers: </w:t>
      </w:r>
      <w:r>
        <w:fldChar w:fldCharType="begin">
          <w:ffData>
            <w:name w:val="Text10"/>
            <w:enabled/>
            <w:calcOnExit w:val="0"/>
            <w:textInput>
              <w:default w:val="[Browsers and Operating Systems to be supported]"/>
            </w:textInput>
          </w:ffData>
        </w:fldChar>
      </w:r>
      <w:bookmarkStart w:id="11" w:name="Text10"/>
      <w:r>
        <w:instrText xml:space="preserve"> FORMTEXT </w:instrText>
      </w:r>
      <w:r>
        <w:fldChar w:fldCharType="separate"/>
      </w:r>
      <w:r>
        <w:rPr>
          <w:noProof/>
        </w:rPr>
        <w:t>[Browsers and Operating Systems to be supported]</w:t>
      </w:r>
      <w:r>
        <w:fldChar w:fldCharType="end"/>
      </w:r>
      <w:bookmarkEnd w:id="11"/>
    </w:p>
    <w:p w14:paraId="6107CC75" w14:textId="77777777" w:rsidR="00D463E4" w:rsidRDefault="00D463E4" w:rsidP="00D463E4">
      <w:r>
        <w:t xml:space="preserve">Additional requirements that come up after this document is signed will be handled by </w:t>
      </w:r>
      <w:r>
        <w:fldChar w:fldCharType="begin">
          <w:ffData>
            <w:name w:val="Text11"/>
            <w:enabled/>
            <w:calcOnExit w:val="0"/>
            <w:textInput>
              <w:default w:val="[indicate how Client should request new requirements]"/>
            </w:textInput>
          </w:ffData>
        </w:fldChar>
      </w:r>
      <w:bookmarkStart w:id="12" w:name="Text11"/>
      <w:r>
        <w:instrText xml:space="preserve"> FORMTEXT </w:instrText>
      </w:r>
      <w:r>
        <w:fldChar w:fldCharType="separate"/>
      </w:r>
      <w:r>
        <w:rPr>
          <w:noProof/>
        </w:rPr>
        <w:t>[indicate how Client should request new requirements]</w:t>
      </w:r>
      <w:r>
        <w:fldChar w:fldCharType="end"/>
      </w:r>
      <w:bookmarkEnd w:id="12"/>
    </w:p>
    <w:p w14:paraId="033B907B" w14:textId="77777777" w:rsidR="00F16A84" w:rsidRDefault="00F16A84" w:rsidP="00BB4284">
      <w:pPr>
        <w:pStyle w:val="Heading2"/>
      </w:pPr>
      <w:r>
        <w:t xml:space="preserve">II. </w:t>
      </w:r>
      <w:r w:rsidR="00D463E4">
        <w:t>Additional Services</w:t>
      </w:r>
    </w:p>
    <w:p w14:paraId="1F226859" w14:textId="77777777" w:rsidR="009B2ADB" w:rsidRDefault="00D463E4" w:rsidP="00C72486">
      <w:r>
        <w:t>Designer will provide additional services to Client in the form documented below</w:t>
      </w:r>
      <w:r w:rsidR="00A66511"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32"/>
        <w:gridCol w:w="1626"/>
        <w:gridCol w:w="5238"/>
      </w:tblGrid>
      <w:tr w:rsidR="004914D9" w14:paraId="7324C843" w14:textId="77777777" w:rsidTr="004914D9">
        <w:tc>
          <w:tcPr>
            <w:tcW w:w="3432" w:type="dxa"/>
          </w:tcPr>
          <w:p w14:paraId="0609D184" w14:textId="77777777" w:rsidR="00D463E4" w:rsidRDefault="00D463E4" w:rsidP="00C72486">
            <w:r>
              <w:t>Service</w:t>
            </w:r>
          </w:p>
        </w:tc>
        <w:tc>
          <w:tcPr>
            <w:tcW w:w="1626" w:type="dxa"/>
          </w:tcPr>
          <w:p w14:paraId="41B75B64" w14:textId="77777777" w:rsidR="00D463E4" w:rsidRDefault="00D463E4" w:rsidP="00C72486">
            <w:r>
              <w:t>Extra Cost</w:t>
            </w:r>
          </w:p>
        </w:tc>
        <w:tc>
          <w:tcPr>
            <w:tcW w:w="5238" w:type="dxa"/>
          </w:tcPr>
          <w:p w14:paraId="3239EC23" w14:textId="77777777" w:rsidR="00D463E4" w:rsidRDefault="00D463E4" w:rsidP="00C72486">
            <w:r>
              <w:t>Details</w:t>
            </w:r>
          </w:p>
        </w:tc>
      </w:tr>
      <w:tr w:rsidR="004914D9" w14:paraId="392DD3E5" w14:textId="77777777" w:rsidTr="004914D9">
        <w:tc>
          <w:tcPr>
            <w:tcW w:w="3432" w:type="dxa"/>
          </w:tcPr>
          <w:p w14:paraId="6523B277" w14:textId="77777777" w:rsidR="00D463E4" w:rsidRDefault="004914D9" w:rsidP="00C72486">
            <w:r>
              <w:fldChar w:fldCharType="begin">
                <w:ffData>
                  <w:name w:val="Text12"/>
                  <w:enabled/>
                  <w:calcOnExit w:val="0"/>
                  <w:textInput>
                    <w:default w:val="[Describe extra service in detail]"/>
                  </w:textInput>
                </w:ffData>
              </w:fldChar>
            </w:r>
            <w:bookmarkStart w:id="13" w:name="Text1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[Describe extra service in detail]</w:t>
            </w:r>
            <w:r>
              <w:fldChar w:fldCharType="end"/>
            </w:r>
            <w:bookmarkEnd w:id="13"/>
          </w:p>
        </w:tc>
        <w:tc>
          <w:tcPr>
            <w:tcW w:w="1626" w:type="dxa"/>
          </w:tcPr>
          <w:p w14:paraId="25827073" w14:textId="77777777" w:rsidR="00D463E4" w:rsidRDefault="004914D9" w:rsidP="00C72486">
            <w:r>
              <w:fldChar w:fldCharType="begin">
                <w:ffData>
                  <w:name w:val="Text13"/>
                  <w:enabled/>
                  <w:calcOnExit w:val="0"/>
                  <w:textInput>
                    <w:default w:val="[Define extra cost if any]"/>
                  </w:textInput>
                </w:ffData>
              </w:fldChar>
            </w:r>
            <w:bookmarkStart w:id="14" w:name="Text1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[Define extra cost if any]</w:t>
            </w:r>
            <w:r>
              <w:fldChar w:fldCharType="end"/>
            </w:r>
            <w:bookmarkEnd w:id="14"/>
          </w:p>
        </w:tc>
        <w:tc>
          <w:tcPr>
            <w:tcW w:w="5238" w:type="dxa"/>
          </w:tcPr>
          <w:p w14:paraId="1820B0DD" w14:textId="77777777" w:rsidR="00D463E4" w:rsidRDefault="004914D9" w:rsidP="00C72486">
            <w:r>
              <w:fldChar w:fldCharType="begin">
                <w:ffData>
                  <w:name w:val="Text14"/>
                  <w:enabled/>
                  <w:calcOnExit w:val="0"/>
                  <w:textInput>
                    <w:default w:val="[Define how client can request this service]"/>
                  </w:textInput>
                </w:ffData>
              </w:fldChar>
            </w:r>
            <w:bookmarkStart w:id="15" w:name="Text1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[Define how client can request this service]</w:t>
            </w:r>
            <w:r>
              <w:fldChar w:fldCharType="end"/>
            </w:r>
            <w:bookmarkEnd w:id="15"/>
          </w:p>
        </w:tc>
      </w:tr>
    </w:tbl>
    <w:p w14:paraId="2E26C837" w14:textId="77777777" w:rsidR="004914D9" w:rsidRDefault="004914D9" w:rsidP="00C72486"/>
    <w:p w14:paraId="20DBBF86" w14:textId="77777777" w:rsidR="00A66511" w:rsidRDefault="00A66511" w:rsidP="00BB4284">
      <w:pPr>
        <w:pStyle w:val="Heading2"/>
      </w:pPr>
      <w:r>
        <w:t xml:space="preserve">III. </w:t>
      </w:r>
      <w:r w:rsidR="004914D9">
        <w:t>Web Hosting and Domain Names</w:t>
      </w:r>
    </w:p>
    <w:p w14:paraId="294F2D7B" w14:textId="77777777" w:rsidR="004914D9" w:rsidRDefault="004914D9" w:rsidP="00C72486">
      <w:r>
        <w:t xml:space="preserve">Web hosting and domain names are ultimately the responsibility of Client. </w:t>
      </w:r>
    </w:p>
    <w:p w14:paraId="5D908B31" w14:textId="77777777" w:rsidR="009B2ADB" w:rsidRDefault="004914D9" w:rsidP="00C72486">
      <w:r>
        <w:t xml:space="preserve">For initial testing Designer will host the pages on </w:t>
      </w:r>
      <w:r>
        <w:fldChar w:fldCharType="begin">
          <w:ffData>
            <w:name w:val="Text15"/>
            <w:enabled/>
            <w:calcOnExit w:val="0"/>
            <w:textInput>
              <w:default w:val="[note where testing pages will be stored and if they are password protected, etc.]"/>
            </w:textInput>
          </w:ffData>
        </w:fldChar>
      </w:r>
      <w:bookmarkStart w:id="16" w:name="Text15"/>
      <w:r>
        <w:instrText xml:space="preserve"> FORMTEXT </w:instrText>
      </w:r>
      <w:r>
        <w:fldChar w:fldCharType="separate"/>
      </w:r>
      <w:r>
        <w:rPr>
          <w:noProof/>
        </w:rPr>
        <w:t>[note where testing pages will be stored and if they are password protected, etc.]</w:t>
      </w:r>
      <w:r>
        <w:fldChar w:fldCharType="end"/>
      </w:r>
      <w:bookmarkEnd w:id="16"/>
      <w:r>
        <w:t xml:space="preserve">. </w:t>
      </w:r>
    </w:p>
    <w:p w14:paraId="0D38C9E5" w14:textId="33C3C920" w:rsidR="004914D9" w:rsidRDefault="004914D9" w:rsidP="00C72486">
      <w:r>
        <w:t xml:space="preserve">Designer will pass on the completed designs to Client by </w:t>
      </w:r>
      <w:r w:rsidR="00963146">
        <w:fldChar w:fldCharType="begin">
          <w:ffData>
            <w:name w:val="Text16"/>
            <w:enabled/>
            <w:calcOnExit w:val="0"/>
            <w:textInput>
              <w:default w:val="[indicate how you will deliver content to Client (email, SSH, CMS, FTP, etc.)]"/>
            </w:textInput>
          </w:ffData>
        </w:fldChar>
      </w:r>
      <w:bookmarkStart w:id="17" w:name="Text16"/>
      <w:r w:rsidR="00963146">
        <w:instrText xml:space="preserve"> FORMTEXT </w:instrText>
      </w:r>
      <w:r w:rsidR="00963146">
        <w:fldChar w:fldCharType="separate"/>
      </w:r>
      <w:r w:rsidR="00963146">
        <w:rPr>
          <w:noProof/>
        </w:rPr>
        <w:t>[indicate how you will deliver content to Client (email, SSH, CMS, FTP, etc.)]</w:t>
      </w:r>
      <w:r w:rsidR="00963146">
        <w:fldChar w:fldCharType="end"/>
      </w:r>
      <w:bookmarkEnd w:id="17"/>
      <w:r>
        <w:t>.</w:t>
      </w:r>
      <w:r w:rsidR="00963146">
        <w:t xml:space="preserve"> Designer will have access to the server for </w:t>
      </w:r>
      <w:r w:rsidR="00963146">
        <w:fldChar w:fldCharType="begin">
          <w:ffData>
            <w:name w:val="Text20"/>
            <w:enabled/>
            <w:calcOnExit w:val="0"/>
            <w:textInput>
              <w:default w:val="[time frame - how long do you need to access the site to make changes/fixes]"/>
            </w:textInput>
          </w:ffData>
        </w:fldChar>
      </w:r>
      <w:bookmarkStart w:id="18" w:name="Text20"/>
      <w:r w:rsidR="00963146">
        <w:instrText xml:space="preserve"> FORMTEXT </w:instrText>
      </w:r>
      <w:r w:rsidR="00963146">
        <w:fldChar w:fldCharType="separate"/>
      </w:r>
      <w:r w:rsidR="00963146">
        <w:rPr>
          <w:noProof/>
        </w:rPr>
        <w:t>[time frame - how long do you need to access the site to make changes/fixes]</w:t>
      </w:r>
      <w:r w:rsidR="00963146">
        <w:fldChar w:fldCharType="end"/>
      </w:r>
      <w:bookmarkEnd w:id="18"/>
      <w:r w:rsidR="00963146">
        <w:t>. All accounts on Client’s server will be maint</w:t>
      </w:r>
      <w:r w:rsidR="003A3252">
        <w:t>a</w:t>
      </w:r>
      <w:r w:rsidR="00963146">
        <w:t xml:space="preserve">ined by </w:t>
      </w:r>
      <w:r w:rsidR="00963146">
        <w:fldChar w:fldCharType="begin">
          <w:ffData>
            <w:name w:val="Text21"/>
            <w:enabled/>
            <w:calcOnExit w:val="0"/>
            <w:textInput>
              <w:default w:val="[Client/Designer]"/>
            </w:textInput>
          </w:ffData>
        </w:fldChar>
      </w:r>
      <w:bookmarkStart w:id="19" w:name="Text21"/>
      <w:r w:rsidR="00963146">
        <w:instrText xml:space="preserve"> FORMTEXT </w:instrText>
      </w:r>
      <w:r w:rsidR="00963146">
        <w:fldChar w:fldCharType="separate"/>
      </w:r>
      <w:r w:rsidR="00963146">
        <w:rPr>
          <w:noProof/>
        </w:rPr>
        <w:t>[Client/Designer]</w:t>
      </w:r>
      <w:r w:rsidR="00963146">
        <w:fldChar w:fldCharType="end"/>
      </w:r>
      <w:bookmarkEnd w:id="19"/>
    </w:p>
    <w:p w14:paraId="56A609AB" w14:textId="77777777" w:rsidR="004914D9" w:rsidRDefault="004914D9" w:rsidP="00C72486">
      <w:r>
        <w:t xml:space="preserve">Domain name will be purchased by </w:t>
      </w:r>
      <w:r>
        <w:fldChar w:fldCharType="begin">
          <w:ffData>
            <w:name w:val="Text17"/>
            <w:enabled/>
            <w:calcOnExit w:val="0"/>
            <w:textInput>
              <w:default w:val="[Client/Designer]"/>
            </w:textInput>
          </w:ffData>
        </w:fldChar>
      </w:r>
      <w:bookmarkStart w:id="20" w:name="Text17"/>
      <w:r>
        <w:instrText xml:space="preserve"> FORMTEXT </w:instrText>
      </w:r>
      <w:r>
        <w:fldChar w:fldCharType="separate"/>
      </w:r>
      <w:r>
        <w:rPr>
          <w:noProof/>
        </w:rPr>
        <w:t>[Client/Designer]</w:t>
      </w:r>
      <w:r>
        <w:fldChar w:fldCharType="end"/>
      </w:r>
      <w:bookmarkEnd w:id="20"/>
      <w:r>
        <w:t xml:space="preserve"> for a period of </w:t>
      </w:r>
      <w:r>
        <w:fldChar w:fldCharType="begin">
          <w:ffData>
            <w:name w:val="Text18"/>
            <w:enabled/>
            <w:calcOnExit w:val="0"/>
            <w:textInput>
              <w:default w:val="[1 year, 5 years, etc.]"/>
            </w:textInput>
          </w:ffData>
        </w:fldChar>
      </w:r>
      <w:bookmarkStart w:id="21" w:name="Text18"/>
      <w:r>
        <w:instrText xml:space="preserve"> FORMTEXT </w:instrText>
      </w:r>
      <w:r>
        <w:fldChar w:fldCharType="separate"/>
      </w:r>
      <w:r>
        <w:rPr>
          <w:noProof/>
        </w:rPr>
        <w:t>[1 year, 5 years, etc.]</w:t>
      </w:r>
      <w:r>
        <w:fldChar w:fldCharType="end"/>
      </w:r>
      <w:bookmarkEnd w:id="21"/>
      <w:r>
        <w:t xml:space="preserve">. DNS services will be set up by </w:t>
      </w:r>
      <w:r>
        <w:fldChar w:fldCharType="begin">
          <w:ffData>
            <w:name w:val="Text19"/>
            <w:enabled/>
            <w:calcOnExit w:val="0"/>
            <w:textInput>
              <w:default w:val="[Client, hosting provider, DNS provider, Designer, etc.]"/>
            </w:textInput>
          </w:ffData>
        </w:fldChar>
      </w:r>
      <w:bookmarkStart w:id="22" w:name="Text19"/>
      <w:r>
        <w:instrText xml:space="preserve"> FORMTEXT </w:instrText>
      </w:r>
      <w:r>
        <w:fldChar w:fldCharType="separate"/>
      </w:r>
      <w:r>
        <w:rPr>
          <w:noProof/>
        </w:rPr>
        <w:t>[Client, hosting provider, DNS provider, Designer, etc.]</w:t>
      </w:r>
      <w:r>
        <w:fldChar w:fldCharType="end"/>
      </w:r>
      <w:bookmarkEnd w:id="22"/>
      <w:r>
        <w:t>.</w:t>
      </w:r>
    </w:p>
    <w:p w14:paraId="3ACDB6CB" w14:textId="3B8D1535" w:rsidR="00A66511" w:rsidRDefault="00A66511" w:rsidP="00BB4284">
      <w:pPr>
        <w:pStyle w:val="Heading2"/>
      </w:pPr>
      <w:r>
        <w:lastRenderedPageBreak/>
        <w:t>IV</w:t>
      </w:r>
      <w:r w:rsidR="00897D55">
        <w:t>.</w:t>
      </w:r>
      <w:r>
        <w:t xml:space="preserve"> </w:t>
      </w:r>
      <w:r w:rsidR="00963146">
        <w:t>Timing</w:t>
      </w:r>
    </w:p>
    <w:p w14:paraId="00EA6324" w14:textId="4E18488D" w:rsidR="00897D55" w:rsidRDefault="00963146" w:rsidP="00C72486">
      <w:r>
        <w:t xml:space="preserve">The dates listed in this section are good-faith estimates based on Designer’s </w:t>
      </w:r>
      <w:r w:rsidR="003A3252">
        <w:t>knowledge of the requirements and systems involved</w:t>
      </w:r>
      <w:r w:rsidR="00897D55">
        <w:t>.</w:t>
      </w:r>
      <w:r w:rsidR="003A3252">
        <w:t xml:space="preserve"> Designer will communicate any changes to timing within </w:t>
      </w:r>
      <w:r w:rsidR="00B77483">
        <w:fldChar w:fldCharType="begin">
          <w:ffData>
            <w:name w:val="Text22"/>
            <w:enabled/>
            <w:calcOnExit w:val="0"/>
            <w:textInput>
              <w:default w:val="[# Business Days]"/>
            </w:textInput>
          </w:ffData>
        </w:fldChar>
      </w:r>
      <w:bookmarkStart w:id="23" w:name="Text22"/>
      <w:r w:rsidR="00B77483">
        <w:instrText xml:space="preserve"> FORMTEXT </w:instrText>
      </w:r>
      <w:r w:rsidR="00B77483">
        <w:fldChar w:fldCharType="separate"/>
      </w:r>
      <w:r w:rsidR="00B77483">
        <w:rPr>
          <w:noProof/>
        </w:rPr>
        <w:t>[# Business Days]</w:t>
      </w:r>
      <w:r w:rsidR="00B77483">
        <w:fldChar w:fldCharType="end"/>
      </w:r>
      <w:bookmarkEnd w:id="23"/>
      <w:r w:rsidR="003A3252">
        <w:t xml:space="preserve">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6"/>
        <w:gridCol w:w="3547"/>
        <w:gridCol w:w="3153"/>
      </w:tblGrid>
      <w:tr w:rsidR="00A377E6" w14:paraId="6E57F2B8" w14:textId="1376B093" w:rsidTr="00A377E6">
        <w:tc>
          <w:tcPr>
            <w:tcW w:w="3596" w:type="dxa"/>
          </w:tcPr>
          <w:p w14:paraId="2D88E44B" w14:textId="7189BDB8" w:rsidR="00A377E6" w:rsidRDefault="00A377E6" w:rsidP="00C72486">
            <w:r>
              <w:t>Deliverable</w:t>
            </w:r>
          </w:p>
        </w:tc>
        <w:tc>
          <w:tcPr>
            <w:tcW w:w="3547" w:type="dxa"/>
          </w:tcPr>
          <w:p w14:paraId="77AACBC3" w14:textId="414E88BA" w:rsidR="00A377E6" w:rsidRDefault="00A377E6" w:rsidP="00C72486">
            <w:r>
              <w:t>Requirements</w:t>
            </w:r>
          </w:p>
        </w:tc>
        <w:tc>
          <w:tcPr>
            <w:tcW w:w="3153" w:type="dxa"/>
          </w:tcPr>
          <w:p w14:paraId="4B60A662" w14:textId="750AFB10" w:rsidR="00A377E6" w:rsidRDefault="00A377E6" w:rsidP="00A377E6">
            <w:r>
              <w:t xml:space="preserve">Estimated Due Date </w:t>
            </w:r>
          </w:p>
        </w:tc>
      </w:tr>
      <w:tr w:rsidR="00A377E6" w14:paraId="42974D4A" w14:textId="55DBD32B" w:rsidTr="00A377E6">
        <w:tc>
          <w:tcPr>
            <w:tcW w:w="3596" w:type="dxa"/>
          </w:tcPr>
          <w:p w14:paraId="3F0778DA" w14:textId="7640AFA7" w:rsidR="00A377E6" w:rsidRDefault="00A377E6" w:rsidP="00C72486">
            <w:r>
              <w:fldChar w:fldCharType="begin">
                <w:ffData>
                  <w:name w:val="Text23"/>
                  <w:enabled/>
                  <w:calcOnExit w:val="0"/>
                  <w:textInput>
                    <w:default w:val="[Describe the deliverable in detail]"/>
                  </w:textInput>
                </w:ffData>
              </w:fldChar>
            </w:r>
            <w:bookmarkStart w:id="24" w:name="Text2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[Describe the deliverable in detail]</w:t>
            </w:r>
            <w:r>
              <w:fldChar w:fldCharType="end"/>
            </w:r>
            <w:bookmarkEnd w:id="24"/>
          </w:p>
        </w:tc>
        <w:tc>
          <w:tcPr>
            <w:tcW w:w="3547" w:type="dxa"/>
          </w:tcPr>
          <w:p w14:paraId="1CB40E5A" w14:textId="765A9F9D" w:rsidR="00A377E6" w:rsidRDefault="00A377E6" w:rsidP="00C72486">
            <w:r>
              <w:fldChar w:fldCharType="begin">
                <w:ffData>
                  <w:name w:val="Text24"/>
                  <w:enabled/>
                  <w:calcOnExit w:val="0"/>
                  <w:textInput>
                    <w:default w:val="[Describe any requirements that affect the timing (if any)]"/>
                  </w:textInput>
                </w:ffData>
              </w:fldChar>
            </w:r>
            <w:bookmarkStart w:id="25" w:name="Text2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[Describe any requirements that affect the timing (if any)]</w:t>
            </w:r>
            <w:r>
              <w:fldChar w:fldCharType="end"/>
            </w:r>
            <w:bookmarkEnd w:id="25"/>
          </w:p>
        </w:tc>
        <w:tc>
          <w:tcPr>
            <w:tcW w:w="3153" w:type="dxa"/>
          </w:tcPr>
          <w:p w14:paraId="6D410317" w14:textId="75A848B3" w:rsidR="00A377E6" w:rsidRDefault="00A377E6" w:rsidP="00C72486">
            <w:r>
              <w:fldChar w:fldCharType="begin">
                <w:ffData>
                  <w:name w:val="Text25"/>
                  <w:enabled/>
                  <w:calcOnExit w:val="0"/>
                  <w:textInput>
                    <w:default w:val="[# Business Days or Date]"/>
                  </w:textInput>
                </w:ffData>
              </w:fldChar>
            </w:r>
            <w:bookmarkStart w:id="26" w:name="Text2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[# Business Days or Date]</w:t>
            </w:r>
            <w:r>
              <w:fldChar w:fldCharType="end"/>
            </w:r>
            <w:bookmarkEnd w:id="26"/>
          </w:p>
        </w:tc>
      </w:tr>
    </w:tbl>
    <w:p w14:paraId="6FAE39E6" w14:textId="77777777" w:rsidR="003A3252" w:rsidRDefault="003A3252" w:rsidP="00C72486"/>
    <w:p w14:paraId="3AEA03F1" w14:textId="343CA564" w:rsidR="00897D55" w:rsidRDefault="00897D55" w:rsidP="00BB4284">
      <w:pPr>
        <w:pStyle w:val="Heading2"/>
      </w:pPr>
      <w:r>
        <w:t xml:space="preserve">V. </w:t>
      </w:r>
      <w:r w:rsidR="00A377E6">
        <w:t>Pricing</w:t>
      </w:r>
    </w:p>
    <w:p w14:paraId="3EA6004E" w14:textId="5B76A34B" w:rsidR="009B2ADB" w:rsidRDefault="00A377E6" w:rsidP="00C72486">
      <w:r>
        <w:t xml:space="preserve">Client will pay Designer </w:t>
      </w:r>
      <w:r>
        <w:fldChar w:fldCharType="begin">
          <w:ffData>
            <w:name w:val="Text26"/>
            <w:enabled/>
            <w:calcOnExit w:val="0"/>
            <w:textInput>
              <w:default w:val="[a flat rate / an hourly rate]"/>
            </w:textInput>
          </w:ffData>
        </w:fldChar>
      </w:r>
      <w:bookmarkStart w:id="27" w:name="Text26"/>
      <w:r>
        <w:instrText xml:space="preserve"> FORMTEXT </w:instrText>
      </w:r>
      <w:r>
        <w:fldChar w:fldCharType="separate"/>
      </w:r>
      <w:r>
        <w:rPr>
          <w:noProof/>
        </w:rPr>
        <w:t>[a flat rate / an hourly rate]</w:t>
      </w:r>
      <w:r>
        <w:fldChar w:fldCharType="end"/>
      </w:r>
      <w:bookmarkEnd w:id="27"/>
      <w:r>
        <w:t xml:space="preserve"> for the project work. </w:t>
      </w:r>
    </w:p>
    <w:p w14:paraId="36009458" w14:textId="224F677A" w:rsidR="00620C94" w:rsidRDefault="00620C94" w:rsidP="00C72486">
      <w:r>
        <w:t>Payment: $</w:t>
      </w:r>
      <w:r>
        <w:fldChar w:fldCharType="begin">
          <w:ffData>
            <w:name w:val="Text27"/>
            <w:enabled/>
            <w:calcOnExit w:val="0"/>
            <w:textInput>
              <w:default w:val="[amount]"/>
            </w:textInput>
          </w:ffData>
        </w:fldChar>
      </w:r>
      <w:bookmarkStart w:id="28" w:name="Text27"/>
      <w:r>
        <w:instrText xml:space="preserve"> FORMTEXT </w:instrText>
      </w:r>
      <w:r>
        <w:fldChar w:fldCharType="separate"/>
      </w:r>
      <w:r>
        <w:rPr>
          <w:noProof/>
        </w:rPr>
        <w:t>[amount]</w:t>
      </w:r>
      <w:r>
        <w:fldChar w:fldCharType="end"/>
      </w:r>
      <w:bookmarkEnd w:id="28"/>
      <w:r>
        <w:t xml:space="preserve"> Hourly rate: $</w:t>
      </w:r>
      <w:r>
        <w:fldChar w:fldCharType="begin">
          <w:ffData>
            <w:name w:val="Text28"/>
            <w:enabled/>
            <w:calcOnExit w:val="0"/>
            <w:textInput>
              <w:default w:val="[amount]"/>
            </w:textInput>
          </w:ffData>
        </w:fldChar>
      </w:r>
      <w:bookmarkStart w:id="29" w:name="Text28"/>
      <w:r>
        <w:instrText xml:space="preserve"> FORMTEXT </w:instrText>
      </w:r>
      <w:r>
        <w:fldChar w:fldCharType="separate"/>
      </w:r>
      <w:r>
        <w:rPr>
          <w:noProof/>
        </w:rPr>
        <w:t>[amount]</w:t>
      </w:r>
      <w:r>
        <w:fldChar w:fldCharType="end"/>
      </w:r>
      <w:bookmarkEnd w:id="29"/>
      <w:r>
        <w:t>/per hour</w:t>
      </w:r>
    </w:p>
    <w:p w14:paraId="501DCD07" w14:textId="692B6965" w:rsidR="00620C94" w:rsidRDefault="00620C94" w:rsidP="00C72486">
      <w:r>
        <w:t>Terms: $</w:t>
      </w:r>
      <w:r>
        <w:fldChar w:fldCharType="begin">
          <w:ffData>
            <w:name w:val="Text29"/>
            <w:enabled/>
            <w:calcOnExit w:val="0"/>
            <w:textInput>
              <w:default w:val="[amount]"/>
            </w:textInput>
          </w:ffData>
        </w:fldChar>
      </w:r>
      <w:bookmarkStart w:id="30" w:name="Text29"/>
      <w:r>
        <w:instrText xml:space="preserve"> FORMTEXT </w:instrText>
      </w:r>
      <w:r>
        <w:fldChar w:fldCharType="separate"/>
      </w:r>
      <w:r>
        <w:rPr>
          <w:noProof/>
        </w:rPr>
        <w:t>[amount]</w:t>
      </w:r>
      <w:r>
        <w:fldChar w:fldCharType="end"/>
      </w:r>
      <w:bookmarkEnd w:id="30"/>
      <w:r>
        <w:t xml:space="preserve"> due </w:t>
      </w:r>
      <w:r>
        <w:fldChar w:fldCharType="begin">
          <w:ffData>
            <w:name w:val="Text30"/>
            <w:enabled/>
            <w:calcOnExit w:val="0"/>
            <w:textInput>
              <w:default w:val="[describe the milestone or date that triggers the payment]"/>
            </w:textInput>
          </w:ffData>
        </w:fldChar>
      </w:r>
      <w:bookmarkStart w:id="31" w:name="Text30"/>
      <w:r>
        <w:instrText xml:space="preserve"> FORMTEXT </w:instrText>
      </w:r>
      <w:r>
        <w:fldChar w:fldCharType="separate"/>
      </w:r>
      <w:r>
        <w:rPr>
          <w:noProof/>
        </w:rPr>
        <w:t>[describe the milestone or date that triggers the payment]</w:t>
      </w:r>
      <w:r>
        <w:fldChar w:fldCharType="end"/>
      </w:r>
      <w:bookmarkEnd w:id="31"/>
    </w:p>
    <w:p w14:paraId="069F4B17" w14:textId="6AE9FFEF" w:rsidR="00620C94" w:rsidRDefault="00620C94" w:rsidP="00C72486">
      <w:r>
        <w:t>Additional costs: $</w:t>
      </w:r>
      <w:r>
        <w:fldChar w:fldCharType="begin">
          <w:ffData>
            <w:name w:val="Text31"/>
            <w:enabled/>
            <w:calcOnExit w:val="0"/>
            <w:textInput>
              <w:default w:val="[amount]"/>
            </w:textInput>
          </w:ffData>
        </w:fldChar>
      </w:r>
      <w:bookmarkStart w:id="32" w:name="Text31"/>
      <w:r>
        <w:instrText xml:space="preserve"> FORMTEXT </w:instrText>
      </w:r>
      <w:r>
        <w:fldChar w:fldCharType="separate"/>
      </w:r>
      <w:r>
        <w:rPr>
          <w:noProof/>
        </w:rPr>
        <w:t>[amount]</w:t>
      </w:r>
      <w:r>
        <w:fldChar w:fldCharType="end"/>
      </w:r>
      <w:bookmarkEnd w:id="32"/>
      <w:r>
        <w:t xml:space="preserve"> due </w:t>
      </w:r>
      <w:r>
        <w:fldChar w:fldCharType="begin">
          <w:ffData>
            <w:name w:val="Text32"/>
            <w:enabled/>
            <w:calcOnExit w:val="0"/>
            <w:textInput>
              <w:default w:val="[describe the conditions that trigger the additional cost]"/>
            </w:textInput>
          </w:ffData>
        </w:fldChar>
      </w:r>
      <w:bookmarkStart w:id="33" w:name="Text32"/>
      <w:r>
        <w:instrText xml:space="preserve"> FORMTEXT </w:instrText>
      </w:r>
      <w:r>
        <w:fldChar w:fldCharType="separate"/>
      </w:r>
      <w:r>
        <w:rPr>
          <w:noProof/>
        </w:rPr>
        <w:t>[describe the conditions that trigger the additional cost]</w:t>
      </w:r>
      <w:r>
        <w:fldChar w:fldCharType="end"/>
      </w:r>
      <w:bookmarkEnd w:id="33"/>
    </w:p>
    <w:p w14:paraId="016687C8" w14:textId="362DF983" w:rsidR="00897D55" w:rsidRDefault="00897D55" w:rsidP="00BB4284">
      <w:pPr>
        <w:pStyle w:val="Heading2"/>
      </w:pPr>
      <w:r>
        <w:t xml:space="preserve">VI. </w:t>
      </w:r>
      <w:r w:rsidR="00D736BA">
        <w:t>Maintenance</w:t>
      </w:r>
    </w:p>
    <w:p w14:paraId="5573B628" w14:textId="640BB261" w:rsidR="009B2ADB" w:rsidRDefault="00D736BA" w:rsidP="00C72486">
      <w:r>
        <w:t xml:space="preserve">Maintenance of the website will continue after Designer delivers the site contents. This maintenance will be handled by </w:t>
      </w:r>
      <w:r>
        <w:fldChar w:fldCharType="begin">
          <w:ffData>
            <w:name w:val="Text33"/>
            <w:enabled/>
            <w:calcOnExit w:val="0"/>
            <w:textInput>
              <w:default w:val="[Client / Designer]"/>
            </w:textInput>
          </w:ffData>
        </w:fldChar>
      </w:r>
      <w:bookmarkStart w:id="34" w:name="Text33"/>
      <w:r>
        <w:instrText xml:space="preserve"> FORMTEXT </w:instrText>
      </w:r>
      <w:r>
        <w:fldChar w:fldCharType="separate"/>
      </w:r>
      <w:r>
        <w:rPr>
          <w:noProof/>
        </w:rPr>
        <w:t>[Client / Designer]</w:t>
      </w:r>
      <w:r>
        <w:fldChar w:fldCharType="end"/>
      </w:r>
      <w:bookmarkEnd w:id="34"/>
      <w:r>
        <w:t xml:space="preserve">. </w:t>
      </w:r>
    </w:p>
    <w:p w14:paraId="368BEBAC" w14:textId="5DD33BE5" w:rsidR="00C602E8" w:rsidRDefault="00C602E8" w:rsidP="00C72486">
      <w:r>
        <w:t>Client will pay Designer $</w:t>
      </w:r>
      <w:r>
        <w:fldChar w:fldCharType="begin">
          <w:ffData>
            <w:name w:val="Text34"/>
            <w:enabled/>
            <w:calcOnExit w:val="0"/>
            <w:textInput>
              <w:default w:val="[amount]"/>
            </w:textInput>
          </w:ffData>
        </w:fldChar>
      </w:r>
      <w:bookmarkStart w:id="35" w:name="Text34"/>
      <w:r>
        <w:instrText xml:space="preserve"> FORMTEXT </w:instrText>
      </w:r>
      <w:r>
        <w:fldChar w:fldCharType="separate"/>
      </w:r>
      <w:r>
        <w:rPr>
          <w:noProof/>
        </w:rPr>
        <w:t>[amount]</w:t>
      </w:r>
      <w:r>
        <w:fldChar w:fldCharType="end"/>
      </w:r>
      <w:bookmarkEnd w:id="35"/>
      <w:r>
        <w:t xml:space="preserve"> per hour on a </w:t>
      </w:r>
      <w:r>
        <w:fldChar w:fldCharType="begin">
          <w:ffData>
            <w:name w:val="Text35"/>
            <w:enabled/>
            <w:calcOnExit w:val="0"/>
            <w:textInput>
              <w:default w:val="[montly, weekly, etc.]"/>
            </w:textInput>
          </w:ffData>
        </w:fldChar>
      </w:r>
      <w:bookmarkStart w:id="36" w:name="Text35"/>
      <w:r>
        <w:instrText xml:space="preserve"> FORMTEXT </w:instrText>
      </w:r>
      <w:r>
        <w:fldChar w:fldCharType="separate"/>
      </w:r>
      <w:r>
        <w:rPr>
          <w:noProof/>
        </w:rPr>
        <w:t>[montly, weekly, etc.]</w:t>
      </w:r>
      <w:r>
        <w:fldChar w:fldCharType="end"/>
      </w:r>
      <w:bookmarkEnd w:id="36"/>
      <w:r>
        <w:t xml:space="preserve"> basis. Designer will provide accurate time sheets on Client request.</w:t>
      </w:r>
    </w:p>
    <w:p w14:paraId="532006B4" w14:textId="20033F2C" w:rsidR="00897D55" w:rsidRDefault="00897D55" w:rsidP="00BB4284">
      <w:pPr>
        <w:pStyle w:val="Heading2"/>
      </w:pPr>
      <w:r>
        <w:t xml:space="preserve">VII. </w:t>
      </w:r>
      <w:commentRangeStart w:id="37"/>
      <w:r w:rsidR="00C602E8">
        <w:t>Miscellaneous</w:t>
      </w:r>
      <w:commentRangeEnd w:id="37"/>
      <w:r w:rsidR="009B302B">
        <w:rPr>
          <w:rStyle w:val="CommentReference"/>
          <w:rFonts w:asciiTheme="minorHAnsi" w:hAnsiTheme="minorHAnsi" w:cs="Times New Roman"/>
          <w:b w:val="0"/>
          <w:bCs w:val="0"/>
          <w:iCs w:val="0"/>
        </w:rPr>
        <w:commentReference w:id="37"/>
      </w:r>
    </w:p>
    <w:p w14:paraId="0C404DFD" w14:textId="77777777" w:rsidR="00C602E8" w:rsidRDefault="00C602E8" w:rsidP="00C602E8">
      <w:r>
        <w:t>Arbitration - indicating that any disputes will be resolved through arbitration, not a lawsuit</w:t>
      </w:r>
    </w:p>
    <w:p w14:paraId="19FC914B" w14:textId="77777777" w:rsidR="00C602E8" w:rsidRDefault="00C602E8" w:rsidP="00C602E8">
      <w:r>
        <w:t>Jurisdiction - where the lawsuit (state and country) must be filed</w:t>
      </w:r>
    </w:p>
    <w:p w14:paraId="095EAE6F" w14:textId="77777777" w:rsidR="00C602E8" w:rsidRDefault="00C602E8" w:rsidP="00C602E8">
      <w:r>
        <w:t>Notice - how notice for things like termination of the contract must be provided</w:t>
      </w:r>
    </w:p>
    <w:p w14:paraId="1056970B" w14:textId="77777777" w:rsidR="00C602E8" w:rsidRDefault="00C602E8" w:rsidP="00C602E8">
      <w:r>
        <w:t>Assignment - whether either party can transfer the rights in the contract</w:t>
      </w:r>
    </w:p>
    <w:p w14:paraId="64ED35BE" w14:textId="77777777" w:rsidR="00C602E8" w:rsidRDefault="00C602E8" w:rsidP="00C602E8">
      <w:r>
        <w:t>Relationships - most web designers are not employees of the company they are contracting for and this spells out their exact relationship</w:t>
      </w:r>
    </w:p>
    <w:p w14:paraId="7B33B56D" w14:textId="77777777" w:rsidR="00C602E8" w:rsidRDefault="00C602E8" w:rsidP="00C602E8">
      <w:r>
        <w:t>Copyright - who owns the copyright on any content created (typically, web design work is considered “Work for Hire” and all copyright reverts to the site owner)</w:t>
      </w:r>
    </w:p>
    <w:p w14:paraId="09C41D06" w14:textId="77777777" w:rsidR="00C602E8" w:rsidRDefault="00C602E8" w:rsidP="00C602E8">
      <w:r>
        <w:t>Attribution - where and how attribution is displayed for the work done on the website</w:t>
      </w:r>
    </w:p>
    <w:p w14:paraId="0EAE1B75" w14:textId="439A1D8F" w:rsidR="009B2ADB" w:rsidRDefault="00C602E8" w:rsidP="00C602E8">
      <w:r>
        <w:t>Confidentiality - guarantees that the parties will not disclose certain information</w:t>
      </w:r>
    </w:p>
    <w:p w14:paraId="486018D7" w14:textId="0E13AA38" w:rsidR="00897D55" w:rsidRDefault="00897D55" w:rsidP="00BB4284">
      <w:pPr>
        <w:pStyle w:val="Heading2"/>
      </w:pPr>
      <w:r>
        <w:t xml:space="preserve">VIII. </w:t>
      </w:r>
      <w:r w:rsidR="00C602E8">
        <w:t>Contact Information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48"/>
        <w:gridCol w:w="5148"/>
      </w:tblGrid>
      <w:tr w:rsidR="00C602E8" w14:paraId="210276F7" w14:textId="77777777" w:rsidTr="00C602E8">
        <w:tc>
          <w:tcPr>
            <w:tcW w:w="5148" w:type="dxa"/>
          </w:tcPr>
          <w:p w14:paraId="68F43AEC" w14:textId="6CF7B626" w:rsidR="00C602E8" w:rsidRDefault="00C602E8" w:rsidP="00C72486">
            <w:r>
              <w:t>Designer</w:t>
            </w:r>
          </w:p>
        </w:tc>
        <w:tc>
          <w:tcPr>
            <w:tcW w:w="5148" w:type="dxa"/>
          </w:tcPr>
          <w:p w14:paraId="7C854DB1" w14:textId="7613C776" w:rsidR="00C602E8" w:rsidRDefault="00C602E8" w:rsidP="00C602E8">
            <w:pPr>
              <w:jc w:val="right"/>
            </w:pPr>
            <w:r>
              <w:t>Client</w:t>
            </w:r>
          </w:p>
        </w:tc>
      </w:tr>
      <w:tr w:rsidR="00C602E8" w14:paraId="087433E6" w14:textId="77777777" w:rsidTr="00C602E8">
        <w:tc>
          <w:tcPr>
            <w:tcW w:w="5148" w:type="dxa"/>
          </w:tcPr>
          <w:p w14:paraId="769A985A" w14:textId="7FF19D82" w:rsidR="00C602E8" w:rsidRDefault="00C602E8" w:rsidP="00C72486">
            <w:r>
              <w:t xml:space="preserve">Name: </w:t>
            </w:r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38" w:name="Text3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8"/>
            <w:r>
              <w:br/>
              <w:t xml:space="preserve">Address: </w:t>
            </w:r>
            <w: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39" w:name="Text3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9"/>
            <w:r>
              <w:br/>
              <w:t xml:space="preserve">Phone number: </w:t>
            </w:r>
            <w: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40" w:name="Text3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0"/>
            <w:r>
              <w:br/>
              <w:t>Email:</w:t>
            </w:r>
            <w: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41" w:name="Text3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1"/>
          </w:p>
        </w:tc>
        <w:tc>
          <w:tcPr>
            <w:tcW w:w="5148" w:type="dxa"/>
          </w:tcPr>
          <w:p w14:paraId="23D39E7F" w14:textId="73C43839" w:rsidR="00C602E8" w:rsidRDefault="00C602E8" w:rsidP="00C602E8">
            <w:pPr>
              <w:jc w:val="right"/>
            </w:pPr>
            <w:r>
              <w:t xml:space="preserve">Name: </w:t>
            </w:r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br/>
              <w:t xml:space="preserve">Address: </w:t>
            </w:r>
            <w: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br/>
              <w:t xml:space="preserve">Phone number: </w:t>
            </w:r>
            <w: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br/>
              <w:t>Email:</w:t>
            </w:r>
            <w: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647AB73C" w14:textId="2D66995B" w:rsidR="00C602E8" w:rsidRDefault="00C602E8" w:rsidP="00C602E8">
      <w:pPr>
        <w:pStyle w:val="Heading2"/>
      </w:pPr>
      <w:r>
        <w:t>IX. Signatures</w:t>
      </w:r>
    </w:p>
    <w:p w14:paraId="4E73ADD1" w14:textId="52BD1C47" w:rsidR="006275D6" w:rsidRPr="006275D6" w:rsidRDefault="006275D6" w:rsidP="006275D6">
      <w:r>
        <w:t>We</w:t>
      </w:r>
      <w:r w:rsidR="005872A2">
        <w:t>,</w:t>
      </w:r>
      <w:r>
        <w:t xml:space="preserve"> the undersigned</w:t>
      </w:r>
      <w:r w:rsidR="005872A2">
        <w:t>,</w:t>
      </w:r>
      <w:r>
        <w:t xml:space="preserve"> agree to the terms in this document.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48"/>
        <w:gridCol w:w="5148"/>
      </w:tblGrid>
      <w:tr w:rsidR="00C602E8" w14:paraId="0DF9F5DA" w14:textId="77777777" w:rsidTr="00C602E8">
        <w:tc>
          <w:tcPr>
            <w:tcW w:w="5148" w:type="dxa"/>
          </w:tcPr>
          <w:p w14:paraId="2EE7E968" w14:textId="77777777" w:rsidR="00C602E8" w:rsidRDefault="00C602E8" w:rsidP="00066349">
            <w:r>
              <w:t>Designer</w:t>
            </w:r>
          </w:p>
        </w:tc>
        <w:tc>
          <w:tcPr>
            <w:tcW w:w="5148" w:type="dxa"/>
          </w:tcPr>
          <w:p w14:paraId="11F20D6E" w14:textId="77777777" w:rsidR="00C602E8" w:rsidRDefault="00C602E8" w:rsidP="00066349">
            <w:pPr>
              <w:jc w:val="right"/>
            </w:pPr>
            <w:r>
              <w:t>Client</w:t>
            </w:r>
          </w:p>
        </w:tc>
      </w:tr>
      <w:tr w:rsidR="00C602E8" w14:paraId="7C525A14" w14:textId="77777777" w:rsidTr="00C602E8">
        <w:tc>
          <w:tcPr>
            <w:tcW w:w="5148" w:type="dxa"/>
          </w:tcPr>
          <w:p w14:paraId="49596B36" w14:textId="4AEED7DC" w:rsidR="00C602E8" w:rsidRDefault="00C602E8" w:rsidP="00066349">
            <w:r>
              <w:t>____________________________________</w:t>
            </w:r>
            <w:r>
              <w:br/>
              <w:t xml:space="preserve">Date: </w:t>
            </w:r>
            <w: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42" w:name="Text4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2"/>
          </w:p>
        </w:tc>
        <w:tc>
          <w:tcPr>
            <w:tcW w:w="5148" w:type="dxa"/>
          </w:tcPr>
          <w:p w14:paraId="0672C73E" w14:textId="4E18AA3F" w:rsidR="00C602E8" w:rsidRDefault="00C602E8" w:rsidP="00066349">
            <w:pPr>
              <w:jc w:val="right"/>
            </w:pPr>
            <w:r>
              <w:t>____________________________________</w:t>
            </w:r>
            <w:r>
              <w:br/>
              <w:t xml:space="preserve">Date: </w:t>
            </w:r>
            <w: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43" w:name="Text4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3"/>
          </w:p>
        </w:tc>
      </w:tr>
    </w:tbl>
    <w:p w14:paraId="31323058" w14:textId="351F0410" w:rsidR="009B2ADB" w:rsidRDefault="009B2ADB" w:rsidP="00C72486"/>
    <w:sectPr w:rsidR="009B2ADB" w:rsidSect="003C19E3">
      <w:footerReference w:type="default" r:id="rId11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0" w:author="Jennifer Kyrnin" w:date="2014-11-16T10:02:00Z" w:initials="JKK">
    <w:p w14:paraId="4CE461D4" w14:textId="723E458B" w:rsidR="009B302B" w:rsidRDefault="009B302B">
      <w:pPr>
        <w:pStyle w:val="CommentText"/>
      </w:pPr>
      <w:r>
        <w:rPr>
          <w:rStyle w:val="CommentReference"/>
        </w:rPr>
        <w:annotationRef/>
      </w:r>
      <w:r>
        <w:t>This sample contract was originally created by Jennifer Kyrnin for the HTML5 in 24 Hours website (</w:t>
      </w:r>
      <w:hyperlink r:id="rId1" w:history="1">
        <w:r w:rsidRPr="00D161BF">
          <w:rPr>
            <w:rStyle w:val="Hyperlink"/>
          </w:rPr>
          <w:t>http://html5in24hours.com/</w:t>
        </w:r>
      </w:hyperlink>
      <w:r>
        <w:t xml:space="preserve">). </w:t>
      </w:r>
    </w:p>
    <w:p w14:paraId="67A22CB4" w14:textId="77777777" w:rsidR="009B302B" w:rsidRDefault="009B302B">
      <w:pPr>
        <w:pStyle w:val="CommentText"/>
      </w:pPr>
    </w:p>
    <w:p w14:paraId="6D41ED87" w14:textId="1542585F" w:rsidR="009B302B" w:rsidRDefault="009B302B">
      <w:pPr>
        <w:pStyle w:val="CommentText"/>
      </w:pPr>
      <w:r>
        <w:t>Instructions:</w:t>
      </w:r>
    </w:p>
    <w:p w14:paraId="2D44DF99" w14:textId="16DB511F" w:rsidR="009B302B" w:rsidRDefault="009B302B" w:rsidP="009B302B">
      <w:pPr>
        <w:pStyle w:val="CommentText"/>
        <w:numPr>
          <w:ilvl w:val="0"/>
          <w:numId w:val="23"/>
        </w:numPr>
      </w:pPr>
      <w:r>
        <w:t xml:space="preserve"> Read the </w:t>
      </w:r>
      <w:r w:rsidR="00624E71">
        <w:t xml:space="preserve">entire </w:t>
      </w:r>
      <w:r>
        <w:t>contract template</w:t>
      </w:r>
      <w:r w:rsidR="00624E71">
        <w:t>.</w:t>
      </w:r>
    </w:p>
    <w:p w14:paraId="5399D287" w14:textId="5E359750" w:rsidR="009B302B" w:rsidRDefault="009B302B" w:rsidP="009B302B">
      <w:pPr>
        <w:pStyle w:val="CommentText"/>
        <w:numPr>
          <w:ilvl w:val="0"/>
          <w:numId w:val="23"/>
        </w:numPr>
      </w:pPr>
      <w:r>
        <w:t xml:space="preserve"> Fill in the form fields to reflect your situation</w:t>
      </w:r>
      <w:r w:rsidR="00624E71">
        <w:t>.</w:t>
      </w:r>
    </w:p>
    <w:p w14:paraId="3A44161D" w14:textId="2B40BE42" w:rsidR="009B302B" w:rsidRDefault="009B302B" w:rsidP="009B302B">
      <w:pPr>
        <w:pStyle w:val="CommentText"/>
        <w:numPr>
          <w:ilvl w:val="0"/>
          <w:numId w:val="23"/>
        </w:numPr>
      </w:pPr>
      <w:r>
        <w:t xml:space="preserve"> Remove elements that don’t apply</w:t>
      </w:r>
      <w:r w:rsidR="00624E71">
        <w:t>.</w:t>
      </w:r>
    </w:p>
    <w:p w14:paraId="5000CD8D" w14:textId="28FD8905" w:rsidR="00624E71" w:rsidRDefault="009B302B" w:rsidP="00624E71">
      <w:pPr>
        <w:pStyle w:val="CommentText"/>
        <w:numPr>
          <w:ilvl w:val="0"/>
          <w:numId w:val="23"/>
        </w:numPr>
      </w:pPr>
      <w:r>
        <w:t xml:space="preserve"> </w:t>
      </w:r>
      <w:r w:rsidR="00624E71">
        <w:t>Delete these comments.</w:t>
      </w:r>
    </w:p>
  </w:comment>
  <w:comment w:id="37" w:author="Jennifer Kyrnin" w:date="2014-11-16T09:59:00Z" w:initials="JKK">
    <w:p w14:paraId="28AE3163" w14:textId="76259928" w:rsidR="009B302B" w:rsidRDefault="009B302B">
      <w:pPr>
        <w:pStyle w:val="CommentText"/>
      </w:pPr>
      <w:r>
        <w:rPr>
          <w:rStyle w:val="CommentReference"/>
        </w:rPr>
        <w:annotationRef/>
      </w:r>
      <w:r>
        <w:t>Add any additional requirements in this section. The below elements are only suggestions and should be edited to reflect your situation.</w:t>
      </w:r>
    </w:p>
  </w:comment>
</w:comments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6FA857" w14:textId="77777777" w:rsidR="009B302B" w:rsidRDefault="009B302B" w:rsidP="002A6D32">
      <w:pPr>
        <w:spacing w:after="0" w:line="240" w:lineRule="auto"/>
      </w:pPr>
      <w:r>
        <w:separator/>
      </w:r>
    </w:p>
  </w:endnote>
  <w:endnote w:type="continuationSeparator" w:id="0">
    <w:p w14:paraId="73771FBF" w14:textId="77777777" w:rsidR="009B302B" w:rsidRDefault="009B302B" w:rsidP="002A6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Ｐゴシック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5596960"/>
      <w:docPartObj>
        <w:docPartGallery w:val="Page Numbers (Bottom of Page)"/>
        <w:docPartUnique/>
      </w:docPartObj>
    </w:sdtPr>
    <w:sdtContent>
      <w:p w14:paraId="60B41EB5" w14:textId="77777777" w:rsidR="009B302B" w:rsidRDefault="009B302B" w:rsidP="003C19E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24E7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0D6F9C" w14:textId="77777777" w:rsidR="009B302B" w:rsidRDefault="009B302B" w:rsidP="002A6D32">
      <w:pPr>
        <w:spacing w:after="0" w:line="240" w:lineRule="auto"/>
      </w:pPr>
      <w:r>
        <w:separator/>
      </w:r>
    </w:p>
  </w:footnote>
  <w:footnote w:type="continuationSeparator" w:id="0">
    <w:p w14:paraId="70E27887" w14:textId="77777777" w:rsidR="009B302B" w:rsidRDefault="009B302B" w:rsidP="002A6D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60AAAF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1164730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27A8DA7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47BA26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58D8BA5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9BCC58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2402C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2E4B5E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ADA8B9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744F7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F50750"/>
    <w:multiLevelType w:val="hybridMultilevel"/>
    <w:tmpl w:val="3B3609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0454B7E"/>
    <w:multiLevelType w:val="multilevel"/>
    <w:tmpl w:val="B3F66FE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1DE3709"/>
    <w:multiLevelType w:val="hybridMultilevel"/>
    <w:tmpl w:val="F09894BA"/>
    <w:lvl w:ilvl="0" w:tplc="8C34163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9894502"/>
    <w:multiLevelType w:val="hybridMultilevel"/>
    <w:tmpl w:val="1FBE179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1E48640E"/>
    <w:multiLevelType w:val="multilevel"/>
    <w:tmpl w:val="2C52D31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107366E"/>
    <w:multiLevelType w:val="hybridMultilevel"/>
    <w:tmpl w:val="CDEA143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6E4390C"/>
    <w:multiLevelType w:val="hybridMultilevel"/>
    <w:tmpl w:val="5BE02B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5814844"/>
    <w:multiLevelType w:val="hybridMultilevel"/>
    <w:tmpl w:val="4EF200A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B974AA0"/>
    <w:multiLevelType w:val="hybridMultilevel"/>
    <w:tmpl w:val="2C52D31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F666692"/>
    <w:multiLevelType w:val="hybridMultilevel"/>
    <w:tmpl w:val="5A7CAE2A"/>
    <w:lvl w:ilvl="0" w:tplc="7CAEB4B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C621915"/>
    <w:multiLevelType w:val="hybridMultilevel"/>
    <w:tmpl w:val="B3F66FE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E426FC9"/>
    <w:multiLevelType w:val="multilevel"/>
    <w:tmpl w:val="949EF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3A545C8"/>
    <w:multiLevelType w:val="hybridMultilevel"/>
    <w:tmpl w:val="949EFB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0"/>
  </w:num>
  <w:num w:numId="3">
    <w:abstractNumId w:val="17"/>
  </w:num>
  <w:num w:numId="4">
    <w:abstractNumId w:val="15"/>
  </w:num>
  <w:num w:numId="5">
    <w:abstractNumId w:val="13"/>
  </w:num>
  <w:num w:numId="6">
    <w:abstractNumId w:val="11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22"/>
  </w:num>
  <w:num w:numId="18">
    <w:abstractNumId w:val="21"/>
  </w:num>
  <w:num w:numId="19">
    <w:abstractNumId w:val="18"/>
  </w:num>
  <w:num w:numId="20">
    <w:abstractNumId w:val="14"/>
  </w:num>
  <w:num w:numId="21">
    <w:abstractNumId w:val="19"/>
  </w:num>
  <w:num w:numId="22">
    <w:abstractNumId w:val="16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837"/>
    <w:rsid w:val="00021BC3"/>
    <w:rsid w:val="00033BF7"/>
    <w:rsid w:val="00066349"/>
    <w:rsid w:val="00075FDB"/>
    <w:rsid w:val="000F30D9"/>
    <w:rsid w:val="001324E5"/>
    <w:rsid w:val="00171773"/>
    <w:rsid w:val="00171CF4"/>
    <w:rsid w:val="00187C5C"/>
    <w:rsid w:val="001B7DAC"/>
    <w:rsid w:val="001D6FE6"/>
    <w:rsid w:val="001E3B3B"/>
    <w:rsid w:val="002A2A7C"/>
    <w:rsid w:val="002A6D32"/>
    <w:rsid w:val="002A771D"/>
    <w:rsid w:val="002B73A7"/>
    <w:rsid w:val="002C23E6"/>
    <w:rsid w:val="002C3606"/>
    <w:rsid w:val="003A3252"/>
    <w:rsid w:val="003C19E3"/>
    <w:rsid w:val="00422B5E"/>
    <w:rsid w:val="004656A7"/>
    <w:rsid w:val="00466837"/>
    <w:rsid w:val="004914D9"/>
    <w:rsid w:val="004B226B"/>
    <w:rsid w:val="004C1C5D"/>
    <w:rsid w:val="00561628"/>
    <w:rsid w:val="005655E6"/>
    <w:rsid w:val="005872A2"/>
    <w:rsid w:val="005C3630"/>
    <w:rsid w:val="005D4247"/>
    <w:rsid w:val="005E2373"/>
    <w:rsid w:val="006106C4"/>
    <w:rsid w:val="00620327"/>
    <w:rsid w:val="00620C94"/>
    <w:rsid w:val="00624E71"/>
    <w:rsid w:val="006275D6"/>
    <w:rsid w:val="0067688A"/>
    <w:rsid w:val="006968BD"/>
    <w:rsid w:val="006B0A33"/>
    <w:rsid w:val="006D5B00"/>
    <w:rsid w:val="00753592"/>
    <w:rsid w:val="007811F3"/>
    <w:rsid w:val="007818B3"/>
    <w:rsid w:val="00787A2A"/>
    <w:rsid w:val="00787D15"/>
    <w:rsid w:val="007D5E14"/>
    <w:rsid w:val="007E15E7"/>
    <w:rsid w:val="007F4A3F"/>
    <w:rsid w:val="00803359"/>
    <w:rsid w:val="008622DD"/>
    <w:rsid w:val="00897D55"/>
    <w:rsid w:val="008A18C3"/>
    <w:rsid w:val="009056D1"/>
    <w:rsid w:val="009058C3"/>
    <w:rsid w:val="0095094E"/>
    <w:rsid w:val="00963146"/>
    <w:rsid w:val="009B2ADB"/>
    <w:rsid w:val="009B302B"/>
    <w:rsid w:val="009C0B18"/>
    <w:rsid w:val="009E6F4E"/>
    <w:rsid w:val="009F2FB4"/>
    <w:rsid w:val="009F505B"/>
    <w:rsid w:val="00A377E6"/>
    <w:rsid w:val="00A66511"/>
    <w:rsid w:val="00AF2F21"/>
    <w:rsid w:val="00B10D10"/>
    <w:rsid w:val="00B23645"/>
    <w:rsid w:val="00B719C5"/>
    <w:rsid w:val="00B77483"/>
    <w:rsid w:val="00B9740C"/>
    <w:rsid w:val="00BB2DBB"/>
    <w:rsid w:val="00BB4284"/>
    <w:rsid w:val="00BF5E77"/>
    <w:rsid w:val="00C11051"/>
    <w:rsid w:val="00C45283"/>
    <w:rsid w:val="00C45F5E"/>
    <w:rsid w:val="00C52803"/>
    <w:rsid w:val="00C602E8"/>
    <w:rsid w:val="00C72486"/>
    <w:rsid w:val="00CC5F5E"/>
    <w:rsid w:val="00D375C5"/>
    <w:rsid w:val="00D463E4"/>
    <w:rsid w:val="00D736BA"/>
    <w:rsid w:val="00D82075"/>
    <w:rsid w:val="00E35A2D"/>
    <w:rsid w:val="00EA7F5E"/>
    <w:rsid w:val="00ED418B"/>
    <w:rsid w:val="00F16A84"/>
    <w:rsid w:val="00F4021D"/>
    <w:rsid w:val="00F62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D42BF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semiHidden="0" w:uiPriority="5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6D32"/>
    <w:pPr>
      <w:spacing w:after="240" w:line="276" w:lineRule="auto"/>
    </w:pPr>
    <w:rPr>
      <w:rFonts w:asciiTheme="minorHAnsi" w:hAnsiTheme="minorHAnsi"/>
      <w:sz w:val="22"/>
      <w:szCs w:val="24"/>
    </w:rPr>
  </w:style>
  <w:style w:type="paragraph" w:styleId="Heading1">
    <w:name w:val="heading 1"/>
    <w:basedOn w:val="Normal"/>
    <w:next w:val="Normal"/>
    <w:qFormat/>
    <w:rsid w:val="00C72486"/>
    <w:pPr>
      <w:keepNext/>
      <w:contextualSpacing/>
      <w:jc w:val="center"/>
      <w:outlineLvl w:val="0"/>
    </w:pPr>
    <w:rPr>
      <w:rFonts w:asciiTheme="majorHAnsi" w:hAnsiTheme="majorHAnsi"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C72486"/>
    <w:pPr>
      <w:keepNext/>
      <w:spacing w:before="240" w:after="60"/>
      <w:outlineLvl w:val="1"/>
    </w:pPr>
    <w:rPr>
      <w:rFonts w:asciiTheme="majorHAnsi" w:hAnsiTheme="majorHAnsi" w:cs="Arial"/>
      <w:b/>
      <w:bCs/>
      <w:iCs/>
      <w:sz w:val="23"/>
      <w:szCs w:val="28"/>
    </w:rPr>
  </w:style>
  <w:style w:type="paragraph" w:styleId="Heading3">
    <w:name w:val="heading 3"/>
    <w:basedOn w:val="Normal"/>
    <w:next w:val="Normal"/>
    <w:semiHidden/>
    <w:unhideWhenUsed/>
    <w:qFormat/>
    <w:rsid w:val="009E6F4E"/>
    <w:pPr>
      <w:keepNext/>
      <w:jc w:val="center"/>
      <w:outlineLvl w:val="2"/>
    </w:pPr>
    <w:rPr>
      <w:rFonts w:ascii="Verdana" w:hAnsi="Verdana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2486"/>
    <w:pPr>
      <w:numPr>
        <w:numId w:val="8"/>
      </w:numPr>
    </w:pPr>
  </w:style>
  <w:style w:type="paragraph" w:customStyle="1" w:styleId="ColumnHeadings">
    <w:name w:val="Column Headings"/>
    <w:basedOn w:val="Normal"/>
    <w:qFormat/>
    <w:rsid w:val="00C72486"/>
    <w:pPr>
      <w:spacing w:after="0"/>
      <w:jc w:val="center"/>
    </w:pPr>
    <w:rPr>
      <w:rFonts w:asciiTheme="majorHAnsi" w:hAnsiTheme="majorHAnsi"/>
      <w:b/>
      <w:color w:val="FFFFFF" w:themeColor="background1"/>
      <w:sz w:val="24"/>
    </w:rPr>
  </w:style>
  <w:style w:type="table" w:styleId="TableGrid">
    <w:name w:val="Table Grid"/>
    <w:basedOn w:val="TableNormal"/>
    <w:rsid w:val="007811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semiHidden/>
    <w:rsid w:val="009C0B18"/>
    <w:rPr>
      <w:sz w:val="16"/>
      <w:szCs w:val="16"/>
    </w:rPr>
  </w:style>
  <w:style w:type="paragraph" w:styleId="CommentText">
    <w:name w:val="annotation text"/>
    <w:basedOn w:val="Normal"/>
    <w:semiHidden/>
    <w:rsid w:val="009C0B18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9C0B18"/>
    <w:rPr>
      <w:b/>
      <w:bCs/>
    </w:rPr>
  </w:style>
  <w:style w:type="paragraph" w:styleId="BalloonText">
    <w:name w:val="Balloon Text"/>
    <w:basedOn w:val="Normal"/>
    <w:semiHidden/>
    <w:rsid w:val="009C0B18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C72486"/>
    <w:rPr>
      <w:color w:val="808080"/>
    </w:rPr>
  </w:style>
  <w:style w:type="paragraph" w:styleId="Header">
    <w:name w:val="header"/>
    <w:basedOn w:val="Normal"/>
    <w:link w:val="HeaderChar"/>
    <w:uiPriority w:val="99"/>
    <w:semiHidden/>
    <w:unhideWhenUsed/>
    <w:rsid w:val="002A6D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A6D32"/>
    <w:rPr>
      <w:rFonts w:asciiTheme="minorHAnsi" w:hAnsiTheme="minorHAnsi"/>
      <w:sz w:val="22"/>
      <w:szCs w:val="24"/>
    </w:rPr>
  </w:style>
  <w:style w:type="paragraph" w:styleId="Footer">
    <w:name w:val="footer"/>
    <w:basedOn w:val="Normal"/>
    <w:link w:val="FooterChar"/>
    <w:uiPriority w:val="99"/>
    <w:unhideWhenUsed/>
    <w:rsid w:val="003C19E3"/>
    <w:pPr>
      <w:tabs>
        <w:tab w:val="center" w:pos="4680"/>
        <w:tab w:val="right" w:pos="9360"/>
      </w:tabs>
      <w:spacing w:after="0" w:line="240" w:lineRule="auto"/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3C19E3"/>
    <w:rPr>
      <w:rFonts w:asciiTheme="minorHAnsi" w:hAnsiTheme="minorHAnsi"/>
      <w:szCs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275D6"/>
    <w:pPr>
      <w:spacing w:after="0" w:line="240" w:lineRule="auto"/>
    </w:pPr>
    <w:rPr>
      <w:rFonts w:ascii="Lucida Grande" w:hAnsi="Lucida Grande" w:cs="Lucida Grande"/>
      <w:sz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275D6"/>
    <w:rPr>
      <w:rFonts w:ascii="Lucida Grande" w:hAnsi="Lucida Grande" w:cs="Lucida Grande"/>
      <w:sz w:val="24"/>
      <w:szCs w:val="24"/>
    </w:rPr>
  </w:style>
  <w:style w:type="paragraph" w:styleId="Revision">
    <w:name w:val="Revision"/>
    <w:hidden/>
    <w:uiPriority w:val="99"/>
    <w:semiHidden/>
    <w:rsid w:val="006275D6"/>
    <w:rPr>
      <w:rFonts w:asciiTheme="minorHAnsi" w:hAnsiTheme="minorHAnsi"/>
      <w:sz w:val="22"/>
      <w:szCs w:val="24"/>
    </w:rPr>
  </w:style>
  <w:style w:type="character" w:styleId="Hyperlink">
    <w:name w:val="Hyperlink"/>
    <w:basedOn w:val="DefaultParagraphFont"/>
    <w:uiPriority w:val="99"/>
    <w:unhideWhenUsed/>
    <w:rsid w:val="009B302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semiHidden="0" w:uiPriority="5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6D32"/>
    <w:pPr>
      <w:spacing w:after="240" w:line="276" w:lineRule="auto"/>
    </w:pPr>
    <w:rPr>
      <w:rFonts w:asciiTheme="minorHAnsi" w:hAnsiTheme="minorHAnsi"/>
      <w:sz w:val="22"/>
      <w:szCs w:val="24"/>
    </w:rPr>
  </w:style>
  <w:style w:type="paragraph" w:styleId="Heading1">
    <w:name w:val="heading 1"/>
    <w:basedOn w:val="Normal"/>
    <w:next w:val="Normal"/>
    <w:qFormat/>
    <w:rsid w:val="00C72486"/>
    <w:pPr>
      <w:keepNext/>
      <w:contextualSpacing/>
      <w:jc w:val="center"/>
      <w:outlineLvl w:val="0"/>
    </w:pPr>
    <w:rPr>
      <w:rFonts w:asciiTheme="majorHAnsi" w:hAnsiTheme="majorHAnsi"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C72486"/>
    <w:pPr>
      <w:keepNext/>
      <w:spacing w:before="240" w:after="60"/>
      <w:outlineLvl w:val="1"/>
    </w:pPr>
    <w:rPr>
      <w:rFonts w:asciiTheme="majorHAnsi" w:hAnsiTheme="majorHAnsi" w:cs="Arial"/>
      <w:b/>
      <w:bCs/>
      <w:iCs/>
      <w:sz w:val="23"/>
      <w:szCs w:val="28"/>
    </w:rPr>
  </w:style>
  <w:style w:type="paragraph" w:styleId="Heading3">
    <w:name w:val="heading 3"/>
    <w:basedOn w:val="Normal"/>
    <w:next w:val="Normal"/>
    <w:semiHidden/>
    <w:unhideWhenUsed/>
    <w:qFormat/>
    <w:rsid w:val="009E6F4E"/>
    <w:pPr>
      <w:keepNext/>
      <w:jc w:val="center"/>
      <w:outlineLvl w:val="2"/>
    </w:pPr>
    <w:rPr>
      <w:rFonts w:ascii="Verdana" w:hAnsi="Verdana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2486"/>
    <w:pPr>
      <w:numPr>
        <w:numId w:val="8"/>
      </w:numPr>
    </w:pPr>
  </w:style>
  <w:style w:type="paragraph" w:customStyle="1" w:styleId="ColumnHeadings">
    <w:name w:val="Column Headings"/>
    <w:basedOn w:val="Normal"/>
    <w:qFormat/>
    <w:rsid w:val="00C72486"/>
    <w:pPr>
      <w:spacing w:after="0"/>
      <w:jc w:val="center"/>
    </w:pPr>
    <w:rPr>
      <w:rFonts w:asciiTheme="majorHAnsi" w:hAnsiTheme="majorHAnsi"/>
      <w:b/>
      <w:color w:val="FFFFFF" w:themeColor="background1"/>
      <w:sz w:val="24"/>
    </w:rPr>
  </w:style>
  <w:style w:type="table" w:styleId="TableGrid">
    <w:name w:val="Table Grid"/>
    <w:basedOn w:val="TableNormal"/>
    <w:rsid w:val="007811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semiHidden/>
    <w:rsid w:val="009C0B18"/>
    <w:rPr>
      <w:sz w:val="16"/>
      <w:szCs w:val="16"/>
    </w:rPr>
  </w:style>
  <w:style w:type="paragraph" w:styleId="CommentText">
    <w:name w:val="annotation text"/>
    <w:basedOn w:val="Normal"/>
    <w:semiHidden/>
    <w:rsid w:val="009C0B18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9C0B18"/>
    <w:rPr>
      <w:b/>
      <w:bCs/>
    </w:rPr>
  </w:style>
  <w:style w:type="paragraph" w:styleId="BalloonText">
    <w:name w:val="Balloon Text"/>
    <w:basedOn w:val="Normal"/>
    <w:semiHidden/>
    <w:rsid w:val="009C0B18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C72486"/>
    <w:rPr>
      <w:color w:val="808080"/>
    </w:rPr>
  </w:style>
  <w:style w:type="paragraph" w:styleId="Header">
    <w:name w:val="header"/>
    <w:basedOn w:val="Normal"/>
    <w:link w:val="HeaderChar"/>
    <w:uiPriority w:val="99"/>
    <w:semiHidden/>
    <w:unhideWhenUsed/>
    <w:rsid w:val="002A6D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A6D32"/>
    <w:rPr>
      <w:rFonts w:asciiTheme="minorHAnsi" w:hAnsiTheme="minorHAnsi"/>
      <w:sz w:val="22"/>
      <w:szCs w:val="24"/>
    </w:rPr>
  </w:style>
  <w:style w:type="paragraph" w:styleId="Footer">
    <w:name w:val="footer"/>
    <w:basedOn w:val="Normal"/>
    <w:link w:val="FooterChar"/>
    <w:uiPriority w:val="99"/>
    <w:unhideWhenUsed/>
    <w:rsid w:val="003C19E3"/>
    <w:pPr>
      <w:tabs>
        <w:tab w:val="center" w:pos="4680"/>
        <w:tab w:val="right" w:pos="9360"/>
      </w:tabs>
      <w:spacing w:after="0" w:line="240" w:lineRule="auto"/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3C19E3"/>
    <w:rPr>
      <w:rFonts w:asciiTheme="minorHAnsi" w:hAnsiTheme="minorHAnsi"/>
      <w:szCs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275D6"/>
    <w:pPr>
      <w:spacing w:after="0" w:line="240" w:lineRule="auto"/>
    </w:pPr>
    <w:rPr>
      <w:rFonts w:ascii="Lucida Grande" w:hAnsi="Lucida Grande" w:cs="Lucida Grande"/>
      <w:sz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275D6"/>
    <w:rPr>
      <w:rFonts w:ascii="Lucida Grande" w:hAnsi="Lucida Grande" w:cs="Lucida Grande"/>
      <w:sz w:val="24"/>
      <w:szCs w:val="24"/>
    </w:rPr>
  </w:style>
  <w:style w:type="paragraph" w:styleId="Revision">
    <w:name w:val="Revision"/>
    <w:hidden/>
    <w:uiPriority w:val="99"/>
    <w:semiHidden/>
    <w:rsid w:val="006275D6"/>
    <w:rPr>
      <w:rFonts w:asciiTheme="minorHAnsi" w:hAnsiTheme="minorHAnsi"/>
      <w:sz w:val="22"/>
      <w:szCs w:val="24"/>
    </w:rPr>
  </w:style>
  <w:style w:type="character" w:styleId="Hyperlink">
    <w:name w:val="Hyperlink"/>
    <w:basedOn w:val="DefaultParagraphFont"/>
    <w:uiPriority w:val="99"/>
    <w:unhideWhenUsed/>
    <w:rsid w:val="009B302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09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comments.xml.rels><?xml version="1.0" encoding="UTF-8" standalone="yes"?>
<Relationships xmlns="http://schemas.openxmlformats.org/package/2006/relationships"><Relationship Id="rId1" Type="http://schemas.openxmlformats.org/officeDocument/2006/relationships/hyperlink" Target="http://html5in24hours.com/" TargetMode="External"/></Relationship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ntTable" Target="fontTable.xml"/><Relationship Id="rId13" Type="http://schemas.openxmlformats.org/officeDocument/2006/relationships/glossaryDocument" Target="glossary/document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microsoft.com/office/2007/relationships/stylesWithEffects" Target="stylesWithEffects.xml"/><Relationship Id="rId6" Type="http://schemas.openxmlformats.org/officeDocument/2006/relationships/settings" Target="settings.xml"/><Relationship Id="rId7" Type="http://schemas.openxmlformats.org/officeDocument/2006/relationships/webSettings" Target="webSettings.xml"/><Relationship Id="rId8" Type="http://schemas.openxmlformats.org/officeDocument/2006/relationships/footnotes" Target="footnotes.xml"/><Relationship Id="rId9" Type="http://schemas.openxmlformats.org/officeDocument/2006/relationships/endnotes" Target="endnotes.xml"/><Relationship Id="rId10" Type="http://schemas.openxmlformats.org/officeDocument/2006/relationships/comments" Target="commen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acintosh%20HD:private:var:folders:mp:_v542lys3pd62kwyy2crrwq00000gn:T:TC028056939991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Ｐ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0DD40E386CC234AA246F05794A63DED">
    <w:name w:val="80DD40E386CC234AA246F05794A63DED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1F3F6B1BDA7422478EA5B5E1934B1084">
    <w:name w:val="1F3F6B1BDA7422478EA5B5E1934B1084"/>
  </w:style>
  <w:style w:type="paragraph" w:customStyle="1" w:styleId="8112DC0E34D0DD418F5139892BEF68EF">
    <w:name w:val="8112DC0E34D0DD418F5139892BEF68EF"/>
  </w:style>
  <w:style w:type="paragraph" w:customStyle="1" w:styleId="CF5F9BA18F74414781C2EAF0C48A8589">
    <w:name w:val="CF5F9BA18F74414781C2EAF0C48A8589"/>
  </w:style>
  <w:style w:type="paragraph" w:customStyle="1" w:styleId="8D50EDAF667B7F489CFC726CC47B5281">
    <w:name w:val="8D50EDAF667B7F489CFC726CC47B5281"/>
  </w:style>
  <w:style w:type="paragraph" w:customStyle="1" w:styleId="D0C09FB2D7430A40B184072AF6D489E2">
    <w:name w:val="D0C09FB2D7430A40B184072AF6D489E2"/>
  </w:style>
  <w:style w:type="paragraph" w:customStyle="1" w:styleId="58E884E9A8AFE149B24A556A14E0766A">
    <w:name w:val="58E884E9A8AFE149B24A556A14E0766A"/>
  </w:style>
  <w:style w:type="paragraph" w:customStyle="1" w:styleId="2481D2BDF52BC74C8186D2F833B5E704">
    <w:name w:val="2481D2BDF52BC74C8186D2F833B5E704"/>
  </w:style>
  <w:style w:type="paragraph" w:customStyle="1" w:styleId="B60541FE644D2345B9B7047B85AC3C78">
    <w:name w:val="B60541FE644D2345B9B7047B85AC3C78"/>
  </w:style>
  <w:style w:type="paragraph" w:customStyle="1" w:styleId="EF2E06812E2D73409E592C298C2C0334">
    <w:name w:val="EF2E06812E2D73409E592C298C2C0334"/>
  </w:style>
</w:styles>
</file>

<file path=word/glossary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0DD40E386CC234AA246F05794A63DED">
    <w:name w:val="80DD40E386CC234AA246F05794A63DED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1F3F6B1BDA7422478EA5B5E1934B1084">
    <w:name w:val="1F3F6B1BDA7422478EA5B5E1934B1084"/>
  </w:style>
  <w:style w:type="paragraph" w:customStyle="1" w:styleId="8112DC0E34D0DD418F5139892BEF68EF">
    <w:name w:val="8112DC0E34D0DD418F5139892BEF68EF"/>
  </w:style>
  <w:style w:type="paragraph" w:customStyle="1" w:styleId="CF5F9BA18F74414781C2EAF0C48A8589">
    <w:name w:val="CF5F9BA18F74414781C2EAF0C48A8589"/>
  </w:style>
  <w:style w:type="paragraph" w:customStyle="1" w:styleId="8D50EDAF667B7F489CFC726CC47B5281">
    <w:name w:val="8D50EDAF667B7F489CFC726CC47B5281"/>
  </w:style>
  <w:style w:type="paragraph" w:customStyle="1" w:styleId="D0C09FB2D7430A40B184072AF6D489E2">
    <w:name w:val="D0C09FB2D7430A40B184072AF6D489E2"/>
  </w:style>
  <w:style w:type="paragraph" w:customStyle="1" w:styleId="58E884E9A8AFE149B24A556A14E0766A">
    <w:name w:val="58E884E9A8AFE149B24A556A14E0766A"/>
  </w:style>
  <w:style w:type="paragraph" w:customStyle="1" w:styleId="2481D2BDF52BC74C8186D2F833B5E704">
    <w:name w:val="2481D2BDF52BC74C8186D2F833B5E704"/>
  </w:style>
  <w:style w:type="paragraph" w:customStyle="1" w:styleId="B60541FE644D2345B9B7047B85AC3C78">
    <w:name w:val="B60541FE644D2345B9B7047B85AC3C78"/>
  </w:style>
  <w:style w:type="paragraph" w:customStyle="1" w:styleId="EF2E06812E2D73409E592C298C2C0334">
    <w:name w:val="EF2E06812E2D73409E592C298C2C033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CF3C183-EAB1-43B4-BC97-772CC658FC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2971B6-DBB2-9F49-890B-FC7A4A6E9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TC028056939991</Template>
  <TotalTime>76</TotalTime>
  <Pages>3</Pages>
  <Words>681</Words>
  <Characters>3867</Characters>
  <Application>Microsoft Macintosh Word</Application>
  <DocSecurity>0</DocSecurity>
  <Lines>101</Lines>
  <Paragraphs>82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12</vt:i4>
      </vt:variant>
    </vt:vector>
  </HeadingPairs>
  <TitlesOfParts>
    <vt:vector size="13" baseType="lpstr">
      <vt:lpstr>Sample Web Design Contract</vt:lpstr>
      <vt:lpstr>WEB DESIGN CONTRACT / STATEMENT OF WORK</vt:lpstr>
      <vt:lpstr>between</vt:lpstr>
      <vt:lpstr>[Designer/Firm] and [Client Name/Company]</vt:lpstr>
      <vt:lpstr>    I. Statement of Work</vt:lpstr>
      <vt:lpstr>    II. Additional Services</vt:lpstr>
      <vt:lpstr>    III. Web Hosting and Domain Names</vt:lpstr>
      <vt:lpstr>    IV. Timing</vt:lpstr>
      <vt:lpstr>    V. Pricing</vt:lpstr>
      <vt:lpstr>    VI. Maintenance</vt:lpstr>
      <vt:lpstr>    VII. Miscellaneous</vt:lpstr>
      <vt:lpstr>    VIII. Contact Information</vt:lpstr>
      <vt:lpstr>    IX. Signatures</vt:lpstr>
    </vt:vector>
  </TitlesOfParts>
  <Manager/>
  <Company>HTML5 in 24 Hours</Company>
  <LinksUpToDate>false</LinksUpToDate>
  <CharactersWithSpaces>4466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Web Design Contract</dc:title>
  <dc:subject>web design contract</dc:subject>
  <dc:creator>Jennifer Kyrnin</dc:creator>
  <cp:keywords/>
  <dc:description>Edit this sample contract to reflect the business you are arranging. Remove portions that don't apply._x000d_Learn more at http://www.html5in24hours.com/</dc:description>
  <cp:lastModifiedBy>Jennifer Kyrnin</cp:lastModifiedBy>
  <cp:revision>8</cp:revision>
  <cp:lastPrinted>2003-07-30T21:50:00Z</cp:lastPrinted>
  <dcterms:created xsi:type="dcterms:W3CDTF">2014-11-16T00:41:00Z</dcterms:created>
  <dcterms:modified xsi:type="dcterms:W3CDTF">2014-11-16T18:02:00Z</dcterms:modified>
  <cp:category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TC060909691033</vt:lpwstr>
  </property>
</Properties>
</file>